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Look w:val="00A0"/>
      </w:tblPr>
      <w:tblGrid>
        <w:gridCol w:w="4778"/>
        <w:gridCol w:w="5050"/>
      </w:tblGrid>
      <w:tr w:rsidR="009D0430" w:rsidRPr="00FA6A55" w:rsidTr="00787CDD">
        <w:tc>
          <w:tcPr>
            <w:tcW w:w="4778" w:type="dxa"/>
          </w:tcPr>
          <w:p w:rsidR="009D0430" w:rsidRPr="00787CDD" w:rsidRDefault="009D0430" w:rsidP="00787CDD">
            <w:pPr>
              <w:widowControl w:val="0"/>
              <w:spacing w:before="43" w:after="0" w:line="240" w:lineRule="auto"/>
              <w:ind w:left="102" w:right="-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7CDD">
              <w:rPr>
                <w:rFonts w:ascii="Times New Roman" w:hAnsi="Times New Roman"/>
                <w:b/>
                <w:sz w:val="24"/>
                <w:szCs w:val="24"/>
              </w:rPr>
              <w:t xml:space="preserve">Рассмотрено  на заседании </w:t>
            </w:r>
            <w:r w:rsidRPr="00787CDD"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 xml:space="preserve">тренерского </w:t>
            </w:r>
            <w:r w:rsidRPr="00787CDD">
              <w:rPr>
                <w:rFonts w:ascii="Times New Roman" w:hAnsi="Times New Roman"/>
                <w:b/>
                <w:sz w:val="24"/>
                <w:szCs w:val="24"/>
              </w:rPr>
              <w:t>совета</w:t>
            </w:r>
          </w:p>
          <w:p w:rsidR="009D0430" w:rsidRPr="00787CDD" w:rsidRDefault="009D0430" w:rsidP="00FA6A55">
            <w:pPr>
              <w:widowControl w:val="0"/>
              <w:spacing w:before="43" w:after="0" w:line="240" w:lineRule="auto"/>
              <w:ind w:left="102" w:right="-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87CDD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протокол </w:t>
            </w:r>
            <w:r w:rsidRPr="00787CDD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__________________</w:t>
            </w:r>
          </w:p>
        </w:tc>
        <w:tc>
          <w:tcPr>
            <w:tcW w:w="5050" w:type="dxa"/>
          </w:tcPr>
          <w:p w:rsidR="009D0430" w:rsidRPr="00787CDD" w:rsidRDefault="009D0430" w:rsidP="00787CDD">
            <w:pPr>
              <w:widowControl w:val="0"/>
              <w:spacing w:before="43" w:after="0" w:line="240" w:lineRule="auto"/>
              <w:ind w:left="1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7CDD"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:rsidR="009D0430" w:rsidRPr="00787CDD" w:rsidRDefault="009D0430" w:rsidP="00787CDD">
            <w:pPr>
              <w:widowControl w:val="0"/>
              <w:spacing w:before="43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7CDD">
              <w:rPr>
                <w:rFonts w:ascii="Times New Roman" w:hAnsi="Times New Roman"/>
                <w:sz w:val="24"/>
                <w:szCs w:val="24"/>
              </w:rPr>
              <w:t xml:space="preserve">Директор СШ «Юность»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  <w:r w:rsidRPr="00787CDD">
              <w:rPr>
                <w:rFonts w:ascii="Times New Roman" w:hAnsi="Times New Roman"/>
                <w:sz w:val="24"/>
                <w:szCs w:val="24"/>
              </w:rPr>
              <w:t xml:space="preserve">А.З. Халиков </w:t>
            </w:r>
          </w:p>
          <w:p w:rsidR="009D0430" w:rsidRPr="00787CDD" w:rsidRDefault="009D0430" w:rsidP="00FA6A55">
            <w:pPr>
              <w:widowControl w:val="0"/>
              <w:spacing w:before="2" w:after="0" w:line="310" w:lineRule="exact"/>
              <w:ind w:left="102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87CDD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9D0430" w:rsidRPr="00787CDD" w:rsidRDefault="009D0430" w:rsidP="00FA6A55">
            <w:pPr>
              <w:pStyle w:val="Heading1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9D0430" w:rsidRDefault="009D0430" w:rsidP="00D85A93">
      <w:pPr>
        <w:pStyle w:val="Heading1"/>
        <w:ind w:left="0" w:firstLine="0"/>
        <w:rPr>
          <w:lang w:val="ru-RU"/>
        </w:rPr>
      </w:pPr>
    </w:p>
    <w:p w:rsidR="009D0430" w:rsidRDefault="009D0430" w:rsidP="00EB372E">
      <w:pPr>
        <w:pStyle w:val="Heading1"/>
        <w:ind w:left="0" w:firstLine="0"/>
        <w:jc w:val="center"/>
        <w:rPr>
          <w:lang w:val="ru-RU"/>
        </w:rPr>
      </w:pPr>
    </w:p>
    <w:p w:rsidR="009D0430" w:rsidRPr="003202C2" w:rsidRDefault="009D0430" w:rsidP="00EB372E">
      <w:pPr>
        <w:pStyle w:val="Heading1"/>
        <w:ind w:left="0" w:firstLine="0"/>
        <w:jc w:val="center"/>
        <w:rPr>
          <w:lang w:val="ru-RU"/>
        </w:rPr>
      </w:pPr>
      <w:r w:rsidRPr="003202C2">
        <w:rPr>
          <w:lang w:val="ru-RU"/>
        </w:rPr>
        <w:t>ПОЛОЖЕНИЕ</w:t>
      </w:r>
    </w:p>
    <w:p w:rsidR="009D0430" w:rsidRDefault="009D0430" w:rsidP="003202C2">
      <w:pPr>
        <w:pStyle w:val="ListParagraph"/>
        <w:tabs>
          <w:tab w:val="left" w:pos="964"/>
        </w:tabs>
        <w:ind w:left="178" w:firstLine="0"/>
        <w:jc w:val="center"/>
        <w:rPr>
          <w:b/>
          <w:spacing w:val="-3"/>
          <w:sz w:val="28"/>
          <w:szCs w:val="28"/>
          <w:lang w:val="ru-RU"/>
        </w:rPr>
      </w:pPr>
      <w:bookmarkStart w:id="0" w:name="_GoBack"/>
      <w:r>
        <w:rPr>
          <w:b/>
          <w:sz w:val="28"/>
          <w:lang w:val="ru-RU"/>
        </w:rPr>
        <w:t>О ТРЕНЕРСКОМ СОВЕТЕ</w:t>
      </w:r>
    </w:p>
    <w:p w:rsidR="009D0430" w:rsidRPr="00E27AF1" w:rsidRDefault="009D0430" w:rsidP="00EB372E">
      <w:pPr>
        <w:pStyle w:val="ListParagraph"/>
        <w:tabs>
          <w:tab w:val="left" w:pos="964"/>
        </w:tabs>
        <w:ind w:left="390" w:firstLine="0"/>
        <w:rPr>
          <w:b/>
          <w:spacing w:val="-3"/>
          <w:sz w:val="28"/>
          <w:szCs w:val="28"/>
          <w:lang w:val="ru-RU"/>
        </w:rPr>
      </w:pPr>
    </w:p>
    <w:bookmarkEnd w:id="0"/>
    <w:p w:rsidR="009D0430" w:rsidRPr="003202C2" w:rsidRDefault="009D0430" w:rsidP="00787CDD">
      <w:pPr>
        <w:pStyle w:val="ListParagraph"/>
        <w:tabs>
          <w:tab w:val="left" w:pos="3965"/>
        </w:tabs>
        <w:ind w:left="-706" w:firstLine="0"/>
        <w:jc w:val="center"/>
        <w:rPr>
          <w:b/>
          <w:sz w:val="28"/>
          <w:lang w:val="ru-RU"/>
        </w:rPr>
      </w:pPr>
      <w:r>
        <w:rPr>
          <w:b/>
          <w:sz w:val="28"/>
          <w:lang w:val="ru-RU"/>
        </w:rPr>
        <w:t xml:space="preserve">1. </w:t>
      </w:r>
      <w:r w:rsidRPr="003202C2">
        <w:rPr>
          <w:b/>
          <w:sz w:val="28"/>
          <w:lang w:val="ru-RU"/>
        </w:rPr>
        <w:t>Общие</w:t>
      </w:r>
      <w:r w:rsidRPr="003202C2">
        <w:rPr>
          <w:b/>
          <w:spacing w:val="9"/>
          <w:sz w:val="28"/>
          <w:lang w:val="ru-RU"/>
        </w:rPr>
        <w:t xml:space="preserve"> </w:t>
      </w:r>
      <w:r w:rsidRPr="003202C2">
        <w:rPr>
          <w:b/>
          <w:spacing w:val="-3"/>
          <w:sz w:val="28"/>
          <w:lang w:val="ru-RU"/>
        </w:rPr>
        <w:t>положения</w:t>
      </w:r>
    </w:p>
    <w:p w:rsidR="009D0430" w:rsidRDefault="009D0430" w:rsidP="00EB372E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9D0430" w:rsidRDefault="009D0430" w:rsidP="00B14ECE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 Тренерский совет – коллегиальный орган тренерского состава муниципального бюджетного учреждения «Спортивная школа «Юность» Буинского муниципального района Республики Татарстан» (далее СШ)</w:t>
      </w:r>
    </w:p>
    <w:p w:rsidR="009D0430" w:rsidRPr="00D43F56" w:rsidRDefault="009D0430" w:rsidP="00B14ECE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1.1.Тренерский совет </w:t>
      </w:r>
      <w:r w:rsidRPr="00D43F56">
        <w:rPr>
          <w:rFonts w:ascii="Times New Roman" w:hAnsi="Times New Roman"/>
          <w:sz w:val="28"/>
          <w:szCs w:val="28"/>
        </w:rPr>
        <w:t>является постоянно действующим органом самоуправления Учреждения, который создается для рассмотрения вопросов, связанных с организацией и осуществлением спортивной подготовки.</w:t>
      </w:r>
    </w:p>
    <w:p w:rsidR="009D0430" w:rsidRPr="00D43F56" w:rsidRDefault="009D0430" w:rsidP="00B14ECE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1.2.</w:t>
      </w:r>
      <w:r w:rsidRPr="00D43F56">
        <w:rPr>
          <w:rFonts w:ascii="Times New Roman" w:hAnsi="Times New Roman"/>
          <w:sz w:val="28"/>
          <w:szCs w:val="28"/>
        </w:rPr>
        <w:t xml:space="preserve">Тренерский совет создается на неопределенный срок и действует </w:t>
      </w:r>
      <w:r w:rsidRPr="00D43F56">
        <w:rPr>
          <w:rFonts w:ascii="Times New Roman" w:hAnsi="Times New Roman"/>
          <w:sz w:val="28"/>
          <w:szCs w:val="28"/>
        </w:rPr>
        <w:br/>
        <w:t>на основании положения о Тренерском совете.</w:t>
      </w:r>
    </w:p>
    <w:p w:rsidR="009D0430" w:rsidRDefault="009D0430" w:rsidP="00B14ECE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1.3. </w:t>
      </w:r>
      <w:r w:rsidRPr="00D43F56">
        <w:rPr>
          <w:rFonts w:ascii="Times New Roman" w:hAnsi="Times New Roman"/>
          <w:sz w:val="28"/>
          <w:szCs w:val="28"/>
        </w:rPr>
        <w:t>Членами Тренерского совета являются</w:t>
      </w:r>
      <w:r>
        <w:rPr>
          <w:rFonts w:ascii="Times New Roman" w:hAnsi="Times New Roman"/>
          <w:sz w:val="28"/>
          <w:szCs w:val="28"/>
        </w:rPr>
        <w:t xml:space="preserve"> администрация СШ «Юность»,  тренеры </w:t>
      </w:r>
      <w:r w:rsidRPr="00D43F56">
        <w:rPr>
          <w:rFonts w:ascii="Times New Roman" w:hAnsi="Times New Roman"/>
          <w:sz w:val="28"/>
          <w:szCs w:val="28"/>
        </w:rPr>
        <w:t xml:space="preserve">Учреждения, </w:t>
      </w:r>
      <w:r w:rsidRPr="00D43F56">
        <w:rPr>
          <w:rFonts w:ascii="Times New Roman" w:hAnsi="Times New Roman"/>
          <w:sz w:val="28"/>
          <w:szCs w:val="28"/>
        </w:rPr>
        <w:br/>
        <w:t xml:space="preserve">а также иные работники, чья деятельность непосредственно связана </w:t>
      </w:r>
      <w:r w:rsidRPr="00D43F56">
        <w:rPr>
          <w:rFonts w:ascii="Times New Roman" w:hAnsi="Times New Roman"/>
          <w:sz w:val="28"/>
          <w:szCs w:val="28"/>
        </w:rPr>
        <w:br/>
        <w:t xml:space="preserve">с организацией и проведением процесса спортивной подготовки. </w:t>
      </w:r>
      <w:r>
        <w:rPr>
          <w:rFonts w:ascii="Times New Roman" w:hAnsi="Times New Roman"/>
          <w:sz w:val="28"/>
          <w:szCs w:val="28"/>
        </w:rPr>
        <w:t xml:space="preserve">                     1.4.</w:t>
      </w:r>
      <w:r w:rsidRPr="00D43F56">
        <w:rPr>
          <w:rFonts w:ascii="Times New Roman" w:hAnsi="Times New Roman"/>
          <w:sz w:val="28"/>
          <w:szCs w:val="28"/>
        </w:rPr>
        <w:t>Председателем Тренерского совета является директор Учреждения.</w:t>
      </w:r>
      <w:r>
        <w:rPr>
          <w:rFonts w:ascii="Times New Roman" w:hAnsi="Times New Roman"/>
          <w:sz w:val="28"/>
          <w:szCs w:val="28"/>
        </w:rPr>
        <w:t xml:space="preserve"> Руководит работой в</w:t>
      </w:r>
      <w:r w:rsidRPr="009A49A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его отсутствие - заместитель председателя (зам. директора по спортивной работе).</w:t>
      </w:r>
    </w:p>
    <w:p w:rsidR="009D0430" w:rsidRPr="009A49A7" w:rsidRDefault="009D0430" w:rsidP="00B14ECE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9D0430" w:rsidRDefault="009D0430" w:rsidP="007414C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14ECE">
        <w:rPr>
          <w:rFonts w:ascii="Times New Roman" w:hAnsi="Times New Roman"/>
          <w:b/>
          <w:sz w:val="28"/>
          <w:szCs w:val="28"/>
        </w:rPr>
        <w:t>2. Основные задачи.</w:t>
      </w:r>
    </w:p>
    <w:p w:rsidR="009D0430" w:rsidRDefault="009D0430" w:rsidP="007414C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9D0430" w:rsidRDefault="009D0430" w:rsidP="007414C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738FA">
        <w:rPr>
          <w:rFonts w:ascii="Times New Roman" w:hAnsi="Times New Roman"/>
          <w:sz w:val="28"/>
          <w:szCs w:val="28"/>
        </w:rPr>
        <w:t>2.1. Основными задачами Тренерско</w:t>
      </w:r>
      <w:r>
        <w:rPr>
          <w:rFonts w:ascii="Times New Roman" w:hAnsi="Times New Roman"/>
          <w:sz w:val="28"/>
          <w:szCs w:val="28"/>
        </w:rPr>
        <w:t xml:space="preserve">го совета являются: - </w:t>
      </w:r>
      <w:r w:rsidRPr="005738FA">
        <w:rPr>
          <w:rFonts w:ascii="Times New Roman" w:hAnsi="Times New Roman"/>
          <w:sz w:val="28"/>
          <w:szCs w:val="28"/>
        </w:rPr>
        <w:t>развитие и популяризация видо</w:t>
      </w:r>
      <w:r>
        <w:rPr>
          <w:rFonts w:ascii="Times New Roman" w:hAnsi="Times New Roman"/>
          <w:sz w:val="28"/>
          <w:szCs w:val="28"/>
        </w:rPr>
        <w:t>в спорта, культивируемых в СШ</w:t>
      </w:r>
      <w:r w:rsidRPr="005738FA">
        <w:rPr>
          <w:rFonts w:ascii="Times New Roman" w:hAnsi="Times New Roman"/>
          <w:sz w:val="28"/>
          <w:szCs w:val="28"/>
        </w:rPr>
        <w:t>; - отстаивание идеалов и принципов Олимпийских видов спорта; - защита прав интересов лиц, проходящих спорти</w:t>
      </w:r>
      <w:r>
        <w:rPr>
          <w:rFonts w:ascii="Times New Roman" w:hAnsi="Times New Roman"/>
          <w:sz w:val="28"/>
          <w:szCs w:val="28"/>
        </w:rPr>
        <w:t>вную подготовку и тренеров СШ</w:t>
      </w:r>
    </w:p>
    <w:p w:rsidR="009D0430" w:rsidRPr="005738FA" w:rsidRDefault="009D0430" w:rsidP="007414C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D0430" w:rsidRDefault="009D0430" w:rsidP="007414C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Pr="007414CC">
        <w:rPr>
          <w:rFonts w:ascii="Times New Roman" w:hAnsi="Times New Roman"/>
          <w:b/>
          <w:sz w:val="28"/>
          <w:szCs w:val="28"/>
        </w:rPr>
        <w:t>. Основные функции</w:t>
      </w:r>
    </w:p>
    <w:p w:rsidR="009D0430" w:rsidRPr="007414CC" w:rsidRDefault="009D0430" w:rsidP="007414C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9D0430" w:rsidRPr="005738FA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5738FA">
        <w:rPr>
          <w:rFonts w:ascii="Times New Roman" w:hAnsi="Times New Roman"/>
          <w:sz w:val="28"/>
          <w:szCs w:val="28"/>
        </w:rPr>
        <w:t xml:space="preserve">.1. Тренерский совет разрабатывает программы по видам спорта и планы спортивной подготовки. </w:t>
      </w:r>
    </w:p>
    <w:p w:rsidR="009D0430" w:rsidRPr="005738FA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5738FA">
        <w:rPr>
          <w:rFonts w:ascii="Times New Roman" w:hAnsi="Times New Roman"/>
          <w:sz w:val="28"/>
          <w:szCs w:val="28"/>
        </w:rPr>
        <w:t>.2. Тренерский совет организует работу по повышению квалификации тренеров, распространению передового спортивного опыта</w:t>
      </w:r>
    </w:p>
    <w:p w:rsidR="009D0430" w:rsidRPr="005738FA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738F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</w:t>
      </w:r>
      <w:r w:rsidRPr="005738FA">
        <w:rPr>
          <w:rFonts w:ascii="Times New Roman" w:hAnsi="Times New Roman"/>
          <w:sz w:val="28"/>
          <w:szCs w:val="28"/>
        </w:rPr>
        <w:t>.3. Тренерский совет изучает, обобщает, внедряет и распространяет опыт ведущих тренеров спортивных школ России, а также зарубежных стран.</w:t>
      </w:r>
    </w:p>
    <w:p w:rsidR="009D0430" w:rsidRPr="005738FA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738F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</w:t>
      </w:r>
      <w:r w:rsidRPr="005738FA">
        <w:rPr>
          <w:rFonts w:ascii="Times New Roman" w:hAnsi="Times New Roman"/>
          <w:sz w:val="28"/>
          <w:szCs w:val="28"/>
        </w:rPr>
        <w:t>.4. Тренерский совет участвует в разработке</w:t>
      </w:r>
      <w:r>
        <w:rPr>
          <w:rFonts w:ascii="Times New Roman" w:hAnsi="Times New Roman"/>
          <w:sz w:val="28"/>
          <w:szCs w:val="28"/>
        </w:rPr>
        <w:t xml:space="preserve"> стратегических документов СШ</w:t>
      </w:r>
      <w:r w:rsidRPr="005738FA">
        <w:rPr>
          <w:rFonts w:ascii="Times New Roman" w:hAnsi="Times New Roman"/>
          <w:sz w:val="28"/>
          <w:szCs w:val="28"/>
        </w:rPr>
        <w:t xml:space="preserve"> (программ развития, про</w:t>
      </w:r>
      <w:r>
        <w:rPr>
          <w:rFonts w:ascii="Times New Roman" w:hAnsi="Times New Roman"/>
          <w:sz w:val="28"/>
          <w:szCs w:val="28"/>
        </w:rPr>
        <w:t>грамм по видам спорта, Устава СШ</w:t>
      </w:r>
      <w:r w:rsidRPr="005738FA">
        <w:rPr>
          <w:rFonts w:ascii="Times New Roman" w:hAnsi="Times New Roman"/>
          <w:sz w:val="28"/>
          <w:szCs w:val="28"/>
        </w:rPr>
        <w:t>, коллективного договора, др. локальных актов школы).</w:t>
      </w:r>
    </w:p>
    <w:p w:rsidR="009D0430" w:rsidRPr="005738FA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738F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</w:t>
      </w:r>
      <w:r w:rsidRPr="005738FA">
        <w:rPr>
          <w:rFonts w:ascii="Times New Roman" w:hAnsi="Times New Roman"/>
          <w:sz w:val="28"/>
          <w:szCs w:val="28"/>
        </w:rPr>
        <w:t xml:space="preserve">.5. Тренерский совет рассматривает вопросы организации тренировочного процесса, анализирует состояние и результативность методической работы и тренировочного процесса в целом. </w:t>
      </w:r>
    </w:p>
    <w:p w:rsidR="009D0430" w:rsidRPr="005738FA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5738FA">
        <w:rPr>
          <w:rFonts w:ascii="Times New Roman" w:hAnsi="Times New Roman"/>
          <w:sz w:val="28"/>
          <w:szCs w:val="28"/>
        </w:rPr>
        <w:t xml:space="preserve">.6. Тренерский совет рассматривает вопросы перевода лиц, проходящих спортивную подготовку на следующий этап подготовки. </w:t>
      </w:r>
    </w:p>
    <w:p w:rsidR="009D0430" w:rsidRPr="005738FA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5738FA">
        <w:rPr>
          <w:rFonts w:ascii="Times New Roman" w:hAnsi="Times New Roman"/>
          <w:sz w:val="28"/>
          <w:szCs w:val="28"/>
        </w:rPr>
        <w:t>.7. Тренерский совет рассматривает вопросы отчисления лиц, проходящи</w:t>
      </w:r>
      <w:r>
        <w:rPr>
          <w:rFonts w:ascii="Times New Roman" w:hAnsi="Times New Roman"/>
          <w:sz w:val="28"/>
          <w:szCs w:val="28"/>
        </w:rPr>
        <w:t>х спортивную подготовку из СШ</w:t>
      </w:r>
      <w:r w:rsidRPr="005738FA">
        <w:rPr>
          <w:rFonts w:ascii="Times New Roman" w:hAnsi="Times New Roman"/>
          <w:sz w:val="28"/>
          <w:szCs w:val="28"/>
        </w:rPr>
        <w:t xml:space="preserve">. </w:t>
      </w:r>
    </w:p>
    <w:p w:rsidR="009D0430" w:rsidRPr="005738FA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5738FA">
        <w:rPr>
          <w:rFonts w:ascii="Times New Roman" w:hAnsi="Times New Roman"/>
          <w:sz w:val="28"/>
          <w:szCs w:val="28"/>
        </w:rPr>
        <w:t xml:space="preserve">.8. Тренерский совет рассматривает вопросы предотвращения употребления допинга и наркотических средств, нарушения дисциплины, неспортивного поведения лиц, проходящих спортивную подготовку. </w:t>
      </w:r>
    </w:p>
    <w:p w:rsidR="009D0430" w:rsidRPr="005738FA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738F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</w:t>
      </w:r>
      <w:r w:rsidRPr="005738FA">
        <w:rPr>
          <w:rFonts w:ascii="Times New Roman" w:hAnsi="Times New Roman"/>
          <w:sz w:val="28"/>
          <w:szCs w:val="28"/>
        </w:rPr>
        <w:t>.9. Тренерский совет рассматривает вопросы наложения дисциплинарного взыскания на тренерский состав и лиц, проходящ</w:t>
      </w:r>
      <w:r>
        <w:rPr>
          <w:rFonts w:ascii="Times New Roman" w:hAnsi="Times New Roman"/>
          <w:sz w:val="28"/>
          <w:szCs w:val="28"/>
        </w:rPr>
        <w:t>их спортивную подготовку в СШ</w:t>
      </w:r>
      <w:r w:rsidRPr="005738FA">
        <w:rPr>
          <w:rFonts w:ascii="Times New Roman" w:hAnsi="Times New Roman"/>
          <w:sz w:val="28"/>
          <w:szCs w:val="28"/>
        </w:rPr>
        <w:t xml:space="preserve">. 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5738FA">
        <w:rPr>
          <w:rFonts w:ascii="Times New Roman" w:hAnsi="Times New Roman"/>
          <w:sz w:val="28"/>
          <w:szCs w:val="28"/>
        </w:rPr>
        <w:t xml:space="preserve">.10. Тренерский совет рассматривает вопросы поощрения отличившихся спортсменов и тренеров. 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3.11. </w:t>
      </w:r>
      <w:r w:rsidRPr="005738FA">
        <w:rPr>
          <w:rFonts w:ascii="Times New Roman" w:hAnsi="Times New Roman"/>
          <w:sz w:val="28"/>
          <w:szCs w:val="28"/>
        </w:rPr>
        <w:t>Тренерский совет</w:t>
      </w:r>
      <w:r>
        <w:rPr>
          <w:rFonts w:ascii="Times New Roman" w:hAnsi="Times New Roman"/>
          <w:sz w:val="28"/>
          <w:szCs w:val="28"/>
        </w:rPr>
        <w:t xml:space="preserve"> обсуждает и принимает календарный план спортивно- массовых мероприятий на тренировочный год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3.12. </w:t>
      </w:r>
      <w:r w:rsidRPr="005738FA">
        <w:rPr>
          <w:rFonts w:ascii="Times New Roman" w:hAnsi="Times New Roman"/>
          <w:sz w:val="28"/>
          <w:szCs w:val="28"/>
        </w:rPr>
        <w:t>Тренерский совет</w:t>
      </w:r>
      <w:r>
        <w:rPr>
          <w:rFonts w:ascii="Times New Roman" w:hAnsi="Times New Roman"/>
          <w:sz w:val="28"/>
          <w:szCs w:val="28"/>
        </w:rPr>
        <w:t xml:space="preserve"> обсуждает, принимает план организационной работы на тренировочный год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3.13. </w:t>
      </w:r>
      <w:r w:rsidRPr="005738FA">
        <w:rPr>
          <w:rFonts w:ascii="Times New Roman" w:hAnsi="Times New Roman"/>
          <w:sz w:val="28"/>
          <w:szCs w:val="28"/>
        </w:rPr>
        <w:t>Тренерский совет</w:t>
      </w:r>
      <w:r>
        <w:rPr>
          <w:rFonts w:ascii="Times New Roman" w:hAnsi="Times New Roman"/>
          <w:sz w:val="28"/>
          <w:szCs w:val="28"/>
        </w:rPr>
        <w:t xml:space="preserve"> обсуждает  и анализирует итоги промежуточной и итоговой аттестации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3.14. </w:t>
      </w:r>
      <w:r w:rsidRPr="005738FA">
        <w:rPr>
          <w:rFonts w:ascii="Times New Roman" w:hAnsi="Times New Roman"/>
          <w:sz w:val="28"/>
          <w:szCs w:val="28"/>
        </w:rPr>
        <w:t>Тренерский совет</w:t>
      </w:r>
      <w:r>
        <w:rPr>
          <w:rFonts w:ascii="Times New Roman" w:hAnsi="Times New Roman"/>
          <w:sz w:val="28"/>
          <w:szCs w:val="28"/>
        </w:rPr>
        <w:t xml:space="preserve"> поднимает вопросы оформления спортивных разрядов на спортсменов СШ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3.15. </w:t>
      </w:r>
      <w:r w:rsidRPr="005738FA">
        <w:rPr>
          <w:rFonts w:ascii="Times New Roman" w:hAnsi="Times New Roman"/>
          <w:sz w:val="28"/>
          <w:szCs w:val="28"/>
        </w:rPr>
        <w:t>Тренерский совет</w:t>
      </w:r>
      <w:r>
        <w:rPr>
          <w:rFonts w:ascii="Times New Roman" w:hAnsi="Times New Roman"/>
          <w:sz w:val="28"/>
          <w:szCs w:val="28"/>
        </w:rPr>
        <w:t xml:space="preserve"> обсуждает и составляет списки сборных команд для участия на официальных соревнованиях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3.16. </w:t>
      </w:r>
      <w:r w:rsidRPr="005738FA">
        <w:rPr>
          <w:rFonts w:ascii="Times New Roman" w:hAnsi="Times New Roman"/>
          <w:sz w:val="28"/>
          <w:szCs w:val="28"/>
        </w:rPr>
        <w:t>Тренерский совет</w:t>
      </w:r>
      <w:r>
        <w:rPr>
          <w:rFonts w:ascii="Times New Roman" w:hAnsi="Times New Roman"/>
          <w:sz w:val="28"/>
          <w:szCs w:val="28"/>
        </w:rPr>
        <w:t xml:space="preserve"> выполняет план воспитательной работы на тренировочный год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3.17. </w:t>
      </w:r>
      <w:r w:rsidRPr="005738FA">
        <w:rPr>
          <w:rFonts w:ascii="Times New Roman" w:hAnsi="Times New Roman"/>
          <w:sz w:val="28"/>
          <w:szCs w:val="28"/>
        </w:rPr>
        <w:t>Тренерский совет</w:t>
      </w:r>
      <w:r>
        <w:rPr>
          <w:rFonts w:ascii="Times New Roman" w:hAnsi="Times New Roman"/>
          <w:sz w:val="28"/>
          <w:szCs w:val="28"/>
        </w:rPr>
        <w:t xml:space="preserve"> выполняет план прохождения курсов повышения квалификации и профессиональной переподготовки на тренировочный год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3.18. </w:t>
      </w:r>
      <w:r w:rsidRPr="005738FA">
        <w:rPr>
          <w:rFonts w:ascii="Times New Roman" w:hAnsi="Times New Roman"/>
          <w:sz w:val="28"/>
          <w:szCs w:val="28"/>
        </w:rPr>
        <w:t>Тренерский совет</w:t>
      </w:r>
      <w:r>
        <w:rPr>
          <w:rFonts w:ascii="Times New Roman" w:hAnsi="Times New Roman"/>
          <w:sz w:val="28"/>
          <w:szCs w:val="28"/>
        </w:rPr>
        <w:t xml:space="preserve"> обсуждает и выполняет план работы с общеобразовательными школами и общественными организациями на тренировочный год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3.19. </w:t>
      </w:r>
      <w:r w:rsidRPr="005738FA">
        <w:rPr>
          <w:rFonts w:ascii="Times New Roman" w:hAnsi="Times New Roman"/>
          <w:sz w:val="28"/>
          <w:szCs w:val="28"/>
        </w:rPr>
        <w:t>Тренерский совет</w:t>
      </w:r>
      <w:r>
        <w:rPr>
          <w:rFonts w:ascii="Times New Roman" w:hAnsi="Times New Roman"/>
          <w:sz w:val="28"/>
          <w:szCs w:val="28"/>
        </w:rPr>
        <w:t xml:space="preserve"> контролирует работу и выполнение плана работы с молодыми специалистами и вновь назначенными тренерами на текущий тренировочный год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3.20. </w:t>
      </w:r>
      <w:r w:rsidRPr="005738FA">
        <w:rPr>
          <w:rFonts w:ascii="Times New Roman" w:hAnsi="Times New Roman"/>
          <w:sz w:val="28"/>
          <w:szCs w:val="28"/>
        </w:rPr>
        <w:t>Тренерский совет</w:t>
      </w:r>
      <w:r>
        <w:rPr>
          <w:rFonts w:ascii="Times New Roman" w:hAnsi="Times New Roman"/>
          <w:sz w:val="28"/>
          <w:szCs w:val="28"/>
        </w:rPr>
        <w:t xml:space="preserve"> анализирует и подводит итоги просмотренных открытых тренировок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3.21. </w:t>
      </w:r>
      <w:r w:rsidRPr="005738FA">
        <w:rPr>
          <w:rFonts w:ascii="Times New Roman" w:hAnsi="Times New Roman"/>
          <w:sz w:val="28"/>
          <w:szCs w:val="28"/>
        </w:rPr>
        <w:t>Тренерский совет</w:t>
      </w:r>
      <w:r>
        <w:rPr>
          <w:rFonts w:ascii="Times New Roman" w:hAnsi="Times New Roman"/>
          <w:sz w:val="28"/>
          <w:szCs w:val="28"/>
        </w:rPr>
        <w:t xml:space="preserve"> выполняет план мероприятий по антитеррористической защищенности, гражданской обороне и по противодействию проникновения наркотических веществ в МБУ СШ «Юность» на текущий тренировочный год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3.22.  </w:t>
      </w:r>
      <w:r w:rsidRPr="005738FA">
        <w:rPr>
          <w:rFonts w:ascii="Times New Roman" w:hAnsi="Times New Roman"/>
          <w:sz w:val="28"/>
          <w:szCs w:val="28"/>
        </w:rPr>
        <w:t>Тренерский совет</w:t>
      </w:r>
      <w:r>
        <w:rPr>
          <w:rFonts w:ascii="Times New Roman" w:hAnsi="Times New Roman"/>
          <w:sz w:val="28"/>
          <w:szCs w:val="28"/>
        </w:rPr>
        <w:t xml:space="preserve"> выполняет план мероприятий по обеспечению пожарной безопасности на текущий тренировочный год</w:t>
      </w:r>
    </w:p>
    <w:p w:rsidR="009D0430" w:rsidRPr="005738FA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3.23</w:t>
      </w:r>
      <w:r w:rsidRPr="005738FA">
        <w:rPr>
          <w:rFonts w:ascii="Times New Roman" w:hAnsi="Times New Roman"/>
          <w:sz w:val="28"/>
          <w:szCs w:val="28"/>
        </w:rPr>
        <w:t xml:space="preserve">. На заседаниях Тренерского совета имеют право присутствовать члены Родительского комитета Школы при обсуждении вопросов, касающихся защиты законных прав и интересов лиц, проходящих спортивную подготовку. </w:t>
      </w:r>
    </w:p>
    <w:p w:rsidR="009D0430" w:rsidRPr="005738FA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3.24</w:t>
      </w:r>
      <w:r w:rsidRPr="005738FA">
        <w:rPr>
          <w:rFonts w:ascii="Times New Roman" w:hAnsi="Times New Roman"/>
          <w:sz w:val="28"/>
          <w:szCs w:val="28"/>
        </w:rPr>
        <w:t xml:space="preserve">. Тренерский совет в полном составе собирается не реже одного раза в квартал. Заседания тренерских советов по видам спорта проводятся не реже одного раза в месяц. 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3.25</w:t>
      </w:r>
      <w:r w:rsidRPr="005738FA">
        <w:rPr>
          <w:rFonts w:ascii="Times New Roman" w:hAnsi="Times New Roman"/>
          <w:sz w:val="28"/>
          <w:szCs w:val="28"/>
        </w:rPr>
        <w:t xml:space="preserve">. Решения Тренерского совета по вопросам, входящим в его компетенцию правомочны, если на заседании присутствуют не менее половины его членов. Решения принимаются простым большинством голосов. При равенстве голосов голос председателя Тренерского совета является решающим. </w:t>
      </w:r>
    </w:p>
    <w:p w:rsidR="009D0430" w:rsidRPr="00D43F56" w:rsidRDefault="009D0430" w:rsidP="009A49A7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3.26.</w:t>
      </w:r>
      <w:r w:rsidRPr="00B14ECE">
        <w:rPr>
          <w:rFonts w:ascii="Times New Roman" w:hAnsi="Times New Roman"/>
          <w:sz w:val="28"/>
          <w:szCs w:val="28"/>
        </w:rPr>
        <w:t xml:space="preserve"> </w:t>
      </w:r>
      <w:r w:rsidRPr="00D43F56">
        <w:rPr>
          <w:rFonts w:ascii="Times New Roman" w:hAnsi="Times New Roman"/>
          <w:sz w:val="28"/>
          <w:szCs w:val="28"/>
        </w:rPr>
        <w:t>рассматривает комплекс вопросов организации спортивной подготовки;</w:t>
      </w:r>
    </w:p>
    <w:p w:rsidR="009D0430" w:rsidRDefault="009D0430" w:rsidP="009A49A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9D0430" w:rsidRDefault="009D0430" w:rsidP="009A49A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Pr="009A49A7">
        <w:rPr>
          <w:rFonts w:ascii="Times New Roman" w:hAnsi="Times New Roman"/>
          <w:b/>
          <w:sz w:val="28"/>
          <w:szCs w:val="28"/>
        </w:rPr>
        <w:t>. Документация Тренерского совета.</w:t>
      </w:r>
    </w:p>
    <w:p w:rsidR="009D0430" w:rsidRPr="009A49A7" w:rsidRDefault="009D0430" w:rsidP="009A49A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9D0430" w:rsidRPr="009A49A7" w:rsidRDefault="009D0430" w:rsidP="009A49A7">
      <w:pPr>
        <w:pStyle w:val="NormalWeb"/>
        <w:shd w:val="clear" w:color="auto" w:fill="FFFFFF"/>
        <w:spacing w:before="0" w:beforeAutospacing="0" w:after="0" w:afterAutospacing="0" w:line="336" w:lineRule="atLeast"/>
        <w:rPr>
          <w:color w:val="333333"/>
          <w:sz w:val="28"/>
          <w:szCs w:val="28"/>
        </w:rPr>
      </w:pPr>
      <w:r>
        <w:rPr>
          <w:sz w:val="28"/>
          <w:szCs w:val="28"/>
        </w:rPr>
        <w:t>4</w:t>
      </w:r>
      <w:r w:rsidRPr="00B14ECE">
        <w:rPr>
          <w:sz w:val="28"/>
          <w:szCs w:val="28"/>
        </w:rPr>
        <w:t xml:space="preserve">.1. Заседания совета оформляются протоколом. Протоколы подписываются председателем и секретарем Тренерского совета. </w:t>
      </w:r>
      <w:r w:rsidRPr="009A49A7">
        <w:rPr>
          <w:color w:val="333333"/>
          <w:sz w:val="28"/>
          <w:szCs w:val="28"/>
        </w:rPr>
        <w:t>Секретарем тренерского совета является по должности инструктор-методист</w:t>
      </w:r>
      <w:r>
        <w:rPr>
          <w:color w:val="333333"/>
          <w:sz w:val="28"/>
          <w:szCs w:val="28"/>
        </w:rPr>
        <w:t>.</w:t>
      </w:r>
    </w:p>
    <w:p w:rsidR="009D0430" w:rsidRPr="00B14ECE" w:rsidRDefault="009D0430" w:rsidP="009A49A7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B14ECE">
        <w:rPr>
          <w:rFonts w:ascii="Times New Roman" w:hAnsi="Times New Roman"/>
          <w:sz w:val="28"/>
          <w:szCs w:val="28"/>
        </w:rPr>
        <w:t>.2. Нумерация протоколов ведется от начала учебного года.</w:t>
      </w:r>
    </w:p>
    <w:p w:rsidR="009D0430" w:rsidRPr="00B14ECE" w:rsidRDefault="009D0430" w:rsidP="009A49A7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B14ECE">
        <w:rPr>
          <w:rFonts w:ascii="Times New Roman" w:hAnsi="Times New Roman"/>
          <w:sz w:val="28"/>
          <w:szCs w:val="28"/>
        </w:rPr>
        <w:t>.3. Книга протоколов Тренерского совета входит в но</w:t>
      </w:r>
      <w:r>
        <w:rPr>
          <w:rFonts w:ascii="Times New Roman" w:hAnsi="Times New Roman"/>
          <w:sz w:val="28"/>
          <w:szCs w:val="28"/>
        </w:rPr>
        <w:t>менклатуру дел, хранится в СШ</w:t>
      </w:r>
      <w:r w:rsidRPr="00B14ECE">
        <w:rPr>
          <w:rFonts w:ascii="Times New Roman" w:hAnsi="Times New Roman"/>
          <w:sz w:val="28"/>
          <w:szCs w:val="28"/>
        </w:rPr>
        <w:t xml:space="preserve"> постоянно. </w:t>
      </w:r>
    </w:p>
    <w:p w:rsidR="009D0430" w:rsidRDefault="009D0430" w:rsidP="009A49A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9D0430" w:rsidRDefault="009D0430" w:rsidP="009A49A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r w:rsidRPr="009A49A7">
        <w:rPr>
          <w:rFonts w:ascii="Times New Roman" w:hAnsi="Times New Roman"/>
          <w:b/>
          <w:sz w:val="28"/>
          <w:szCs w:val="28"/>
        </w:rPr>
        <w:t>. Права и ответственность Тренерского совета.</w:t>
      </w:r>
    </w:p>
    <w:p w:rsidR="009D0430" w:rsidRPr="009A49A7" w:rsidRDefault="009D0430" w:rsidP="009A49A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B14ECE">
        <w:rPr>
          <w:rFonts w:ascii="Times New Roman" w:hAnsi="Times New Roman"/>
          <w:sz w:val="28"/>
          <w:szCs w:val="28"/>
        </w:rPr>
        <w:t xml:space="preserve">.1. Тренерский совет имеет право: 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14ECE">
        <w:rPr>
          <w:rFonts w:ascii="Times New Roman" w:hAnsi="Times New Roman"/>
          <w:sz w:val="28"/>
          <w:szCs w:val="28"/>
        </w:rPr>
        <w:t xml:space="preserve">- приглашать специалистов различного профиля, консультантов для выработки рекомендаций с последующим рассмотрением их на Тренерском совете; 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14ECE">
        <w:rPr>
          <w:rFonts w:ascii="Times New Roman" w:hAnsi="Times New Roman"/>
          <w:sz w:val="28"/>
          <w:szCs w:val="28"/>
        </w:rPr>
        <w:t xml:space="preserve">- принимать решение по спорным вопросам, входящим в его компетенцию; 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14ECE">
        <w:rPr>
          <w:rFonts w:ascii="Times New Roman" w:hAnsi="Times New Roman"/>
          <w:sz w:val="28"/>
          <w:szCs w:val="28"/>
        </w:rPr>
        <w:t xml:space="preserve">- обращаться к администрации школы для утверждения принятых решений в течение недельного срока; 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14ECE">
        <w:rPr>
          <w:rFonts w:ascii="Times New Roman" w:hAnsi="Times New Roman"/>
          <w:sz w:val="28"/>
          <w:szCs w:val="28"/>
        </w:rPr>
        <w:t xml:space="preserve">- запрашивать у администрации школы информацию, необходимую текущей работы; </w:t>
      </w:r>
    </w:p>
    <w:p w:rsidR="009D0430" w:rsidRPr="00B14ECE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14ECE">
        <w:rPr>
          <w:rFonts w:ascii="Times New Roman" w:hAnsi="Times New Roman"/>
          <w:sz w:val="28"/>
          <w:szCs w:val="28"/>
        </w:rPr>
        <w:t xml:space="preserve">- пользоваться оргтехникой и необходимыми канцелярскими принадлежностями. 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B14ECE">
        <w:rPr>
          <w:rFonts w:ascii="Times New Roman" w:hAnsi="Times New Roman"/>
          <w:sz w:val="28"/>
          <w:szCs w:val="28"/>
        </w:rPr>
        <w:t xml:space="preserve">.2. Тренерский совет ответственен за: 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14ECE">
        <w:rPr>
          <w:rFonts w:ascii="Times New Roman" w:hAnsi="Times New Roman"/>
          <w:sz w:val="28"/>
          <w:szCs w:val="28"/>
        </w:rPr>
        <w:t>- выполнение плана</w:t>
      </w:r>
      <w:r>
        <w:rPr>
          <w:rFonts w:ascii="Times New Roman" w:hAnsi="Times New Roman"/>
          <w:sz w:val="28"/>
          <w:szCs w:val="28"/>
        </w:rPr>
        <w:t xml:space="preserve"> работы Тренерского совета СШ</w:t>
      </w:r>
      <w:r w:rsidRPr="00B14ECE">
        <w:rPr>
          <w:rFonts w:ascii="Times New Roman" w:hAnsi="Times New Roman"/>
          <w:sz w:val="28"/>
          <w:szCs w:val="28"/>
        </w:rPr>
        <w:t xml:space="preserve">; </w:t>
      </w:r>
    </w:p>
    <w:p w:rsidR="009D0430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14ECE">
        <w:rPr>
          <w:rFonts w:ascii="Times New Roman" w:hAnsi="Times New Roman"/>
          <w:sz w:val="28"/>
          <w:szCs w:val="28"/>
        </w:rPr>
        <w:t>- проведение заседаний Тренерского совета и своевременную подготовку соответствующей документации;</w:t>
      </w:r>
    </w:p>
    <w:p w:rsidR="009D0430" w:rsidRPr="00B14ECE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14ECE">
        <w:rPr>
          <w:rFonts w:ascii="Times New Roman" w:hAnsi="Times New Roman"/>
          <w:sz w:val="28"/>
          <w:szCs w:val="28"/>
        </w:rPr>
        <w:t xml:space="preserve"> - выполнение решений и рекомендаций, принятых Тренерским советом школы. </w:t>
      </w:r>
    </w:p>
    <w:p w:rsidR="009D0430" w:rsidRDefault="009D0430" w:rsidP="00D85A9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9D0430" w:rsidRDefault="009D0430" w:rsidP="00D85A93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Pr="007414CC">
        <w:rPr>
          <w:rFonts w:ascii="Times New Roman" w:hAnsi="Times New Roman"/>
          <w:b/>
          <w:sz w:val="28"/>
          <w:szCs w:val="28"/>
        </w:rPr>
        <w:t>. Заключительные положения</w:t>
      </w:r>
      <w:r w:rsidRPr="00B14ECE">
        <w:rPr>
          <w:rFonts w:ascii="Times New Roman" w:hAnsi="Times New Roman"/>
          <w:sz w:val="28"/>
          <w:szCs w:val="28"/>
        </w:rPr>
        <w:t>.</w:t>
      </w:r>
    </w:p>
    <w:p w:rsidR="009D0430" w:rsidRPr="00B14ECE" w:rsidRDefault="009D0430" w:rsidP="00D85A93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9D0430" w:rsidRPr="00B14ECE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14EC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6</w:t>
      </w:r>
      <w:r w:rsidRPr="00B14ECE">
        <w:rPr>
          <w:rFonts w:ascii="Times New Roman" w:hAnsi="Times New Roman"/>
          <w:sz w:val="28"/>
          <w:szCs w:val="28"/>
        </w:rPr>
        <w:t xml:space="preserve">.1. Решения и рекомендации Тренерского совета в пределах его полномочий служат основанием для приказов и распоряжений администрации. </w:t>
      </w:r>
    </w:p>
    <w:p w:rsidR="009D0430" w:rsidRPr="00B14ECE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B14ECE">
        <w:rPr>
          <w:rFonts w:ascii="Times New Roman" w:hAnsi="Times New Roman"/>
          <w:sz w:val="28"/>
          <w:szCs w:val="28"/>
        </w:rPr>
        <w:t>.2. Выводы и рекомендации тренерского совета могут оспариваться и изменяться на основании независимого экспертного заключения.</w:t>
      </w:r>
    </w:p>
    <w:p w:rsidR="009D0430" w:rsidRPr="00B14ECE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14EC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6</w:t>
      </w:r>
      <w:r w:rsidRPr="00B14ECE">
        <w:rPr>
          <w:rFonts w:ascii="Times New Roman" w:hAnsi="Times New Roman"/>
          <w:sz w:val="28"/>
          <w:szCs w:val="28"/>
        </w:rPr>
        <w:t xml:space="preserve">.3. Тренерский совет постоянно информирует администрацию и коллектив Школы о ходе и результатах своей деятельности. </w:t>
      </w:r>
    </w:p>
    <w:p w:rsidR="009D0430" w:rsidRPr="00B14ECE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B14ECE">
        <w:rPr>
          <w:rFonts w:ascii="Times New Roman" w:hAnsi="Times New Roman"/>
          <w:sz w:val="28"/>
          <w:szCs w:val="28"/>
        </w:rPr>
        <w:t>.4. В процессе развития структур управления настоящее положение может изменяться и дополнят</w:t>
      </w:r>
      <w:r>
        <w:rPr>
          <w:rFonts w:ascii="Times New Roman" w:hAnsi="Times New Roman"/>
          <w:sz w:val="28"/>
          <w:szCs w:val="28"/>
        </w:rPr>
        <w:t>.</w:t>
      </w:r>
    </w:p>
    <w:p w:rsidR="009D0430" w:rsidRPr="00B14ECE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D0430" w:rsidRPr="00B14ECE" w:rsidRDefault="009D0430" w:rsidP="00AD2BAB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9D0430" w:rsidRPr="00B14ECE" w:rsidRDefault="009D0430" w:rsidP="00AD2BAB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9D0430" w:rsidRPr="00B14ECE" w:rsidSect="00787CDD">
      <w:pgSz w:w="11906" w:h="16838"/>
      <w:pgMar w:top="1134" w:right="850" w:bottom="1134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AF2B7D"/>
    <w:multiLevelType w:val="hybridMultilevel"/>
    <w:tmpl w:val="150CBB9C"/>
    <w:lvl w:ilvl="0" w:tplc="BF860506">
      <w:numFmt w:val="bullet"/>
      <w:lvlText w:val="о"/>
      <w:lvlJc w:val="left"/>
      <w:pPr>
        <w:ind w:left="390" w:hanging="212"/>
      </w:pPr>
      <w:rPr>
        <w:rFonts w:ascii="Times New Roman" w:eastAsia="Times New Roman" w:hAnsi="Times New Roman" w:hint="default"/>
        <w:b/>
        <w:w w:val="100"/>
        <w:sz w:val="28"/>
      </w:rPr>
    </w:lvl>
    <w:lvl w:ilvl="1" w:tplc="F466B3FE">
      <w:start w:val="1"/>
      <w:numFmt w:val="decimal"/>
      <w:lvlText w:val="%2."/>
      <w:lvlJc w:val="left"/>
      <w:pPr>
        <w:ind w:left="3964" w:hanging="70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2" w:tplc="84D66A1E">
      <w:numFmt w:val="bullet"/>
      <w:lvlText w:val="•"/>
      <w:lvlJc w:val="left"/>
      <w:pPr>
        <w:ind w:left="4582" w:hanging="706"/>
      </w:pPr>
      <w:rPr>
        <w:rFonts w:hint="default"/>
      </w:rPr>
    </w:lvl>
    <w:lvl w:ilvl="3" w:tplc="6F161A96">
      <w:numFmt w:val="bullet"/>
      <w:lvlText w:val="•"/>
      <w:lvlJc w:val="left"/>
      <w:pPr>
        <w:ind w:left="5205" w:hanging="706"/>
      </w:pPr>
      <w:rPr>
        <w:rFonts w:hint="default"/>
      </w:rPr>
    </w:lvl>
    <w:lvl w:ilvl="4" w:tplc="660AFCAC">
      <w:numFmt w:val="bullet"/>
      <w:lvlText w:val="•"/>
      <w:lvlJc w:val="left"/>
      <w:pPr>
        <w:ind w:left="5828" w:hanging="706"/>
      </w:pPr>
      <w:rPr>
        <w:rFonts w:hint="default"/>
      </w:rPr>
    </w:lvl>
    <w:lvl w:ilvl="5" w:tplc="ED6A9E38">
      <w:numFmt w:val="bullet"/>
      <w:lvlText w:val="•"/>
      <w:lvlJc w:val="left"/>
      <w:pPr>
        <w:ind w:left="6451" w:hanging="706"/>
      </w:pPr>
      <w:rPr>
        <w:rFonts w:hint="default"/>
      </w:rPr>
    </w:lvl>
    <w:lvl w:ilvl="6" w:tplc="38044094">
      <w:numFmt w:val="bullet"/>
      <w:lvlText w:val="•"/>
      <w:lvlJc w:val="left"/>
      <w:pPr>
        <w:ind w:left="7074" w:hanging="706"/>
      </w:pPr>
      <w:rPr>
        <w:rFonts w:hint="default"/>
      </w:rPr>
    </w:lvl>
    <w:lvl w:ilvl="7" w:tplc="BA82BF42">
      <w:numFmt w:val="bullet"/>
      <w:lvlText w:val="•"/>
      <w:lvlJc w:val="left"/>
      <w:pPr>
        <w:ind w:left="7697" w:hanging="706"/>
      </w:pPr>
      <w:rPr>
        <w:rFonts w:hint="default"/>
      </w:rPr>
    </w:lvl>
    <w:lvl w:ilvl="8" w:tplc="C164AE5A">
      <w:numFmt w:val="bullet"/>
      <w:lvlText w:val="•"/>
      <w:lvlJc w:val="left"/>
      <w:pPr>
        <w:ind w:left="8320" w:hanging="706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372E"/>
    <w:rsid w:val="00134EE1"/>
    <w:rsid w:val="00186C5B"/>
    <w:rsid w:val="001B7636"/>
    <w:rsid w:val="00264443"/>
    <w:rsid w:val="002E2630"/>
    <w:rsid w:val="003202C2"/>
    <w:rsid w:val="00405A65"/>
    <w:rsid w:val="0047677E"/>
    <w:rsid w:val="005738FA"/>
    <w:rsid w:val="005A02E7"/>
    <w:rsid w:val="00615A16"/>
    <w:rsid w:val="00706A33"/>
    <w:rsid w:val="007414CC"/>
    <w:rsid w:val="00750E29"/>
    <w:rsid w:val="00787CDD"/>
    <w:rsid w:val="007C0927"/>
    <w:rsid w:val="007F74DF"/>
    <w:rsid w:val="00842CD3"/>
    <w:rsid w:val="008B7D5C"/>
    <w:rsid w:val="008E7A4A"/>
    <w:rsid w:val="009A49A7"/>
    <w:rsid w:val="009D0430"/>
    <w:rsid w:val="00A12521"/>
    <w:rsid w:val="00A60852"/>
    <w:rsid w:val="00AD2BAB"/>
    <w:rsid w:val="00B14ECE"/>
    <w:rsid w:val="00B434E5"/>
    <w:rsid w:val="00BF4F14"/>
    <w:rsid w:val="00C309F9"/>
    <w:rsid w:val="00C51050"/>
    <w:rsid w:val="00D43F56"/>
    <w:rsid w:val="00D6050B"/>
    <w:rsid w:val="00D77461"/>
    <w:rsid w:val="00D85A93"/>
    <w:rsid w:val="00E0467B"/>
    <w:rsid w:val="00E27AF1"/>
    <w:rsid w:val="00E52138"/>
    <w:rsid w:val="00E73651"/>
    <w:rsid w:val="00EA0DE2"/>
    <w:rsid w:val="00EA79A8"/>
    <w:rsid w:val="00EB372E"/>
    <w:rsid w:val="00F75FE3"/>
    <w:rsid w:val="00FA6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372E"/>
    <w:pPr>
      <w:spacing w:after="200" w:line="276" w:lineRule="auto"/>
    </w:pPr>
    <w:rPr>
      <w:rFonts w:eastAsia="Times New Roman"/>
    </w:rPr>
  </w:style>
  <w:style w:type="paragraph" w:styleId="Heading1">
    <w:name w:val="heading 1"/>
    <w:basedOn w:val="Normal"/>
    <w:link w:val="Heading1Char"/>
    <w:uiPriority w:val="99"/>
    <w:qFormat/>
    <w:rsid w:val="00EB372E"/>
    <w:pPr>
      <w:widowControl w:val="0"/>
      <w:spacing w:after="0" w:line="240" w:lineRule="auto"/>
      <w:ind w:left="390" w:hanging="706"/>
      <w:outlineLvl w:val="0"/>
    </w:pPr>
    <w:rPr>
      <w:rFonts w:ascii="Times New Roman" w:hAnsi="Times New Roman"/>
      <w:b/>
      <w:bCs/>
      <w:sz w:val="28"/>
      <w:szCs w:val="28"/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B372E"/>
    <w:rPr>
      <w:rFonts w:ascii="Times New Roman" w:hAnsi="Times New Roman" w:cs="Times New Roman"/>
      <w:b/>
      <w:bCs/>
      <w:sz w:val="28"/>
      <w:szCs w:val="28"/>
      <w:lang w:val="en-US"/>
    </w:rPr>
  </w:style>
  <w:style w:type="paragraph" w:styleId="ListParagraph">
    <w:name w:val="List Paragraph"/>
    <w:basedOn w:val="Normal"/>
    <w:uiPriority w:val="99"/>
    <w:qFormat/>
    <w:rsid w:val="00EB372E"/>
    <w:pPr>
      <w:widowControl w:val="0"/>
      <w:spacing w:after="0" w:line="240" w:lineRule="auto"/>
      <w:ind w:left="102" w:firstLine="708"/>
      <w:jc w:val="both"/>
    </w:pPr>
    <w:rPr>
      <w:rFonts w:ascii="Times New Roman" w:hAnsi="Times New Roman"/>
      <w:lang w:val="en-US" w:eastAsia="en-US"/>
    </w:rPr>
  </w:style>
  <w:style w:type="table" w:styleId="TableGrid">
    <w:name w:val="Table Grid"/>
    <w:basedOn w:val="TableNormal"/>
    <w:uiPriority w:val="99"/>
    <w:rsid w:val="00EB372E"/>
    <w:pPr>
      <w:widowControl w:val="0"/>
    </w:pPr>
    <w:rPr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rsid w:val="00A1252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197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7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150</TotalTime>
  <Pages>4</Pages>
  <Words>987</Words>
  <Characters>5629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User</cp:lastModifiedBy>
  <cp:revision>21</cp:revision>
  <cp:lastPrinted>2019-05-14T05:52:00Z</cp:lastPrinted>
  <dcterms:created xsi:type="dcterms:W3CDTF">2019-04-12T14:39:00Z</dcterms:created>
  <dcterms:modified xsi:type="dcterms:W3CDTF">2019-10-31T06:06:00Z</dcterms:modified>
</cp:coreProperties>
</file>